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10" w:rsidRPr="005053FB" w:rsidRDefault="00E97E10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E97E10" w:rsidRPr="00507837" w:rsidRDefault="00E97E10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06.08.2020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1896</w:t>
      </w:r>
      <w:bookmarkStart w:id="0" w:name="_GoBack"/>
      <w:bookmarkEnd w:id="0"/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E97E10" w:rsidRDefault="00E97E10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E10" w:rsidRPr="00F81FD5" w:rsidRDefault="00E97E10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E97E10" w:rsidRPr="0003354C" w:rsidTr="001730D5">
        <w:tc>
          <w:tcPr>
            <w:tcW w:w="3981" w:type="dxa"/>
            <w:vMerge w:val="restart"/>
            <w:vAlign w:val="center"/>
          </w:tcPr>
          <w:p w:rsidR="00E97E10" w:rsidRPr="0003354C" w:rsidRDefault="00E97E10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E97E10" w:rsidRPr="0003354C" w:rsidRDefault="00E97E10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E97E10" w:rsidRPr="0003354C" w:rsidRDefault="00E97E10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E97E10" w:rsidRPr="0003354C" w:rsidTr="001730D5">
        <w:tc>
          <w:tcPr>
            <w:tcW w:w="3981" w:type="dxa"/>
            <w:vMerge/>
            <w:vAlign w:val="center"/>
          </w:tcPr>
          <w:p w:rsidR="00E97E10" w:rsidRPr="0003354C" w:rsidRDefault="00E97E10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97E10" w:rsidRPr="0003354C" w:rsidRDefault="00E97E10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E97E10" w:rsidRPr="0003354C" w:rsidRDefault="00E97E10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E97E10" w:rsidRPr="0003354C" w:rsidRDefault="00E97E10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E97E10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E97E10" w:rsidRPr="00C34CD0" w:rsidRDefault="00E97E10" w:rsidP="00904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Младшая группа (3-4лет)</w:t>
            </w:r>
          </w:p>
        </w:tc>
      </w:tr>
      <w:tr w:rsidR="00E97E10" w:rsidRPr="0003354C" w:rsidTr="00A44399">
        <w:tc>
          <w:tcPr>
            <w:tcW w:w="3981" w:type="dxa"/>
            <w:vAlign w:val="center"/>
          </w:tcPr>
          <w:p w:rsidR="00E97E10" w:rsidRPr="009040B0" w:rsidRDefault="00E97E10" w:rsidP="00630BC2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9040B0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ЖЕ-2016/2017-1593702254 </w:t>
            </w:r>
            <w:r w:rsidRPr="009040B0">
              <w:rPr>
                <w:rFonts w:ascii="Times New Roman" w:hAnsi="Times New Roman"/>
                <w:sz w:val="21"/>
                <w:szCs w:val="21"/>
              </w:rPr>
              <w:t>от 02.07.202</w:t>
            </w:r>
          </w:p>
        </w:tc>
        <w:tc>
          <w:tcPr>
            <w:tcW w:w="2126" w:type="dxa"/>
            <w:vAlign w:val="center"/>
          </w:tcPr>
          <w:p w:rsidR="00E97E10" w:rsidRDefault="00E97E10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E97E10" w:rsidRDefault="00E97E10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253-Д</w:t>
            </w:r>
          </w:p>
        </w:tc>
        <w:tc>
          <w:tcPr>
            <w:tcW w:w="2233" w:type="dxa"/>
            <w:vAlign w:val="center"/>
          </w:tcPr>
          <w:p w:rsidR="00E97E10" w:rsidRDefault="00E97E10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07.09.2020г.</w:t>
            </w:r>
          </w:p>
        </w:tc>
      </w:tr>
      <w:tr w:rsidR="00E97E10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E97E10" w:rsidRPr="00C34CD0" w:rsidRDefault="00E97E10" w:rsidP="002D3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Средняя группа (4-5лет)</w:t>
            </w:r>
          </w:p>
        </w:tc>
      </w:tr>
      <w:tr w:rsidR="00E97E10" w:rsidTr="002D3AEA">
        <w:tc>
          <w:tcPr>
            <w:tcW w:w="3981" w:type="dxa"/>
            <w:vAlign w:val="center"/>
          </w:tcPr>
          <w:p w:rsidR="00E97E10" w:rsidRPr="009040B0" w:rsidRDefault="00E97E10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9040B0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ЖЕ-2015/2016-1593768167 </w:t>
            </w:r>
            <w:r w:rsidRPr="009040B0">
              <w:rPr>
                <w:rFonts w:ascii="Times New Roman" w:hAnsi="Times New Roman"/>
                <w:sz w:val="21"/>
                <w:szCs w:val="21"/>
              </w:rPr>
              <w:t>от 03.07.2020 </w:t>
            </w:r>
          </w:p>
        </w:tc>
        <w:tc>
          <w:tcPr>
            <w:tcW w:w="2126" w:type="dxa"/>
            <w:vAlign w:val="center"/>
          </w:tcPr>
          <w:p w:rsidR="00E97E10" w:rsidRDefault="00E97E1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E97E10" w:rsidRDefault="00E97E1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211-Д</w:t>
            </w:r>
          </w:p>
        </w:tc>
        <w:tc>
          <w:tcPr>
            <w:tcW w:w="2233" w:type="dxa"/>
            <w:vAlign w:val="center"/>
          </w:tcPr>
          <w:p w:rsidR="00E97E10" w:rsidRDefault="00E97E10" w:rsidP="00091D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25.08.2020г.</w:t>
            </w:r>
          </w:p>
        </w:tc>
      </w:tr>
      <w:tr w:rsidR="00E97E10" w:rsidTr="002D3AEA">
        <w:tc>
          <w:tcPr>
            <w:tcW w:w="3981" w:type="dxa"/>
            <w:vAlign w:val="center"/>
          </w:tcPr>
          <w:p w:rsidR="00E97E10" w:rsidRPr="009040B0" w:rsidRDefault="00E97E10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9040B0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ЖЕ-2015/2016-1594785294 </w:t>
            </w:r>
            <w:r w:rsidRPr="009040B0">
              <w:rPr>
                <w:rFonts w:ascii="Times New Roman" w:hAnsi="Times New Roman"/>
                <w:sz w:val="21"/>
                <w:szCs w:val="21"/>
              </w:rPr>
              <w:t>от 15.07.2020</w:t>
            </w:r>
          </w:p>
        </w:tc>
        <w:tc>
          <w:tcPr>
            <w:tcW w:w="2126" w:type="dxa"/>
            <w:vAlign w:val="center"/>
          </w:tcPr>
          <w:p w:rsidR="00E97E10" w:rsidRDefault="00E97E1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E97E10" w:rsidRDefault="00E97E1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264-Д</w:t>
            </w:r>
          </w:p>
        </w:tc>
        <w:tc>
          <w:tcPr>
            <w:tcW w:w="2233" w:type="dxa"/>
            <w:vAlign w:val="center"/>
          </w:tcPr>
          <w:p w:rsidR="00E97E10" w:rsidRDefault="00E97E10" w:rsidP="00091D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17.09.2020г.</w:t>
            </w:r>
          </w:p>
        </w:tc>
      </w:tr>
    </w:tbl>
    <w:p w:rsidR="00E97E10" w:rsidRPr="00F81FD5" w:rsidRDefault="00E97E10" w:rsidP="008D0443">
      <w:pPr>
        <w:rPr>
          <w:rFonts w:ascii="Times New Roman" w:hAnsi="Times New Roman"/>
          <w:sz w:val="28"/>
          <w:szCs w:val="28"/>
        </w:rPr>
      </w:pPr>
    </w:p>
    <w:sectPr w:rsidR="00E97E10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5670B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D2F56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040B0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2E00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97E10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1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1</Pages>
  <Words>91</Words>
  <Characters>520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23</cp:revision>
  <cp:lastPrinted>2020-06-30T10:16:00Z</cp:lastPrinted>
  <dcterms:created xsi:type="dcterms:W3CDTF">2019-07-31T08:48:00Z</dcterms:created>
  <dcterms:modified xsi:type="dcterms:W3CDTF">2020-09-30T11:47:00Z</dcterms:modified>
</cp:coreProperties>
</file>